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70836">
      <w:pPr>
        <w:shd w:val="clear"/>
        <w:adjustRightInd w:val="0"/>
        <w:snapToGrid w:val="0"/>
        <w:rPr>
          <w:szCs w:val="32"/>
        </w:rPr>
      </w:pPr>
      <w:r>
        <w:rPr>
          <w:rFonts w:ascii="黑体" w:hAnsi="黑体" w:eastAsia="黑体"/>
          <w:szCs w:val="32"/>
        </w:rPr>
        <w:t>附件1</w:t>
      </w:r>
    </w:p>
    <w:p w14:paraId="52D77109">
      <w:pPr>
        <w:shd w:val="clear"/>
        <w:adjustRightInd w:val="0"/>
        <w:snapToGrid w:val="0"/>
        <w:spacing w:line="408" w:lineRule="auto"/>
        <w:rPr>
          <w:rFonts w:ascii="黑体" w:hAnsi="黑体" w:eastAsia="黑体"/>
          <w:szCs w:val="32"/>
        </w:rPr>
      </w:pPr>
    </w:p>
    <w:p w14:paraId="5C767138">
      <w:pPr>
        <w:shd w:val="clea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E9EA435">
      <w:pPr>
        <w:shd w:val="clear"/>
        <w:adjustRightInd w:val="0"/>
        <w:snapToGrid w:val="0"/>
        <w:spacing w:line="408" w:lineRule="auto"/>
        <w:rPr>
          <w:rFonts w:ascii="黑体" w:hAnsi="黑体" w:eastAsia="黑体"/>
          <w:szCs w:val="32"/>
        </w:rPr>
      </w:pPr>
    </w:p>
    <w:p w14:paraId="3F9C0277">
      <w:pPr>
        <w:shd w:val="clea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4F420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346CD39">
            <w:pPr>
              <w:shd w:val="clea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B5B99B7">
            <w:pPr>
              <w:widowControl/>
              <w:shd w:val="clear" w:color="auto"/>
              <w:spacing w:line="360" w:lineRule="auto"/>
              <w:ind w:firstLine="420" w:firstLineChars="200"/>
              <w:jc w:val="center"/>
              <w:rPr>
                <w:rFonts w:hint="eastAsia" w:ascii="宋体" w:hAnsi="宋体" w:eastAsia="宋体"/>
                <w:sz w:val="21"/>
                <w:szCs w:val="21"/>
                <w:lang w:eastAsia="zh-CN"/>
              </w:rPr>
            </w:pPr>
            <w:r>
              <w:rPr>
                <w:rFonts w:hint="eastAsia" w:ascii="宋体" w:hAnsi="宋体" w:eastAsia="宋体"/>
                <w:sz w:val="21"/>
                <w:szCs w:val="21"/>
                <w:lang w:eastAsia="zh-CN"/>
              </w:rPr>
              <w:t>壶关县金凤养殖专业合作社肉鸡养殖项目</w:t>
            </w:r>
          </w:p>
        </w:tc>
      </w:tr>
      <w:tr w14:paraId="12D875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081D59F">
            <w:pPr>
              <w:shd w:val="clea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078A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4E01439">
            <w:pPr>
              <w:shd w:val="clea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7040187">
            <w:pPr>
              <w:shd w:val="clear"/>
              <w:adjustRightInd w:val="0"/>
              <w:snapToGrid w:val="0"/>
              <w:spacing w:before="3744" w:beforeLines="120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F0613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90F9D3B">
            <w:pPr>
              <w:shd w:val="clear"/>
              <w:adjustRightInd w:val="0"/>
              <w:snapToGrid w:val="0"/>
              <w:rPr>
                <w:rFonts w:ascii="黑体" w:hAnsi="黑体" w:eastAsia="黑体"/>
                <w:sz w:val="21"/>
                <w:szCs w:val="21"/>
              </w:rPr>
            </w:pPr>
            <w:r>
              <w:rPr>
                <w:rFonts w:ascii="黑体" w:hAnsi="黑体" w:eastAsia="黑体"/>
                <w:sz w:val="21"/>
                <w:szCs w:val="21"/>
              </w:rPr>
              <w:t>二、本页为公众信息</w:t>
            </w:r>
          </w:p>
        </w:tc>
      </w:tr>
      <w:tr w14:paraId="13496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4C416E8">
            <w:pPr>
              <w:shd w:val="clea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2278B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81F44FA">
            <w:pPr>
              <w:shd w:val="clea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30515740">
            <w:pPr>
              <w:shd w:val="clear"/>
              <w:adjustRightInd w:val="0"/>
              <w:snapToGrid w:val="0"/>
              <w:rPr>
                <w:rFonts w:ascii="宋体" w:hAnsi="宋体" w:eastAsia="宋体"/>
                <w:sz w:val="21"/>
                <w:szCs w:val="21"/>
              </w:rPr>
            </w:pPr>
          </w:p>
        </w:tc>
      </w:tr>
      <w:tr w14:paraId="0EA98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F491C7">
            <w:pPr>
              <w:shd w:val="clea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1A950B0">
            <w:pPr>
              <w:shd w:val="clear"/>
              <w:adjustRightInd w:val="0"/>
              <w:snapToGrid w:val="0"/>
              <w:rPr>
                <w:rFonts w:ascii="宋体" w:hAnsi="宋体" w:eastAsia="宋体"/>
                <w:sz w:val="21"/>
                <w:szCs w:val="21"/>
              </w:rPr>
            </w:pPr>
          </w:p>
        </w:tc>
      </w:tr>
      <w:tr w14:paraId="469D2B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6DBAF61">
            <w:pPr>
              <w:shd w:val="clea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61C5EFD">
            <w:pPr>
              <w:shd w:val="clea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F657D0C">
            <w:pPr>
              <w:shd w:val="clear"/>
              <w:adjustRightInd w:val="0"/>
              <w:snapToGrid w:val="0"/>
              <w:rPr>
                <w:rFonts w:ascii="宋体" w:hAnsi="宋体" w:eastAsia="宋体"/>
                <w:sz w:val="21"/>
                <w:szCs w:val="21"/>
              </w:rPr>
            </w:pPr>
          </w:p>
        </w:tc>
      </w:tr>
      <w:tr w14:paraId="5739F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C4EB60F">
            <w:pPr>
              <w:shd w:val="clea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5E0311D">
            <w:pPr>
              <w:shd w:val="clea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14:paraId="73C94A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4B4F34B">
            <w:pPr>
              <w:shd w:val="clea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ED7B7B0">
            <w:pPr>
              <w:shd w:val="clea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C3BC1EE">
            <w:pPr>
              <w:shd w:val="clear"/>
              <w:adjustRightInd w:val="0"/>
              <w:snapToGrid w:val="0"/>
              <w:rPr>
                <w:rFonts w:ascii="宋体" w:hAnsi="宋体" w:eastAsia="宋体"/>
                <w:sz w:val="21"/>
                <w:szCs w:val="21"/>
              </w:rPr>
            </w:pPr>
          </w:p>
          <w:p w14:paraId="41A80FD7">
            <w:pPr>
              <w:shd w:val="clear"/>
              <w:adjustRightInd w:val="0"/>
              <w:snapToGrid w:val="0"/>
              <w:rPr>
                <w:rFonts w:ascii="宋体" w:hAnsi="宋体" w:eastAsia="宋体"/>
                <w:sz w:val="21"/>
                <w:szCs w:val="21"/>
              </w:rPr>
            </w:pPr>
          </w:p>
          <w:p w14:paraId="2399B6F0">
            <w:pPr>
              <w:shd w:val="clear"/>
              <w:adjustRightInd w:val="0"/>
              <w:snapToGrid w:val="0"/>
              <w:rPr>
                <w:rFonts w:ascii="宋体" w:hAnsi="宋体" w:eastAsia="宋体"/>
                <w:sz w:val="21"/>
                <w:szCs w:val="21"/>
              </w:rPr>
            </w:pPr>
          </w:p>
          <w:p w14:paraId="043FBA18">
            <w:pPr>
              <w:shd w:val="clea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3374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F211096">
            <w:pPr>
              <w:shd w:val="clea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441AC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D4027E">
            <w:pPr>
              <w:shd w:val="clea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4FA25FD">
            <w:pPr>
              <w:shd w:val="clear"/>
              <w:adjustRightInd w:val="0"/>
              <w:snapToGrid w:val="0"/>
              <w:rPr>
                <w:rFonts w:ascii="宋体" w:hAnsi="宋体" w:eastAsia="宋体"/>
                <w:b/>
                <w:bCs/>
                <w:sz w:val="21"/>
                <w:szCs w:val="21"/>
              </w:rPr>
            </w:pPr>
            <w:bookmarkStart w:id="0" w:name="_GoBack"/>
            <w:bookmarkEnd w:id="0"/>
          </w:p>
        </w:tc>
      </w:tr>
      <w:tr w14:paraId="314CF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57306E2">
            <w:pPr>
              <w:shd w:val="clea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9BBDAA4">
            <w:pPr>
              <w:shd w:val="clear"/>
              <w:adjustRightInd w:val="0"/>
              <w:snapToGrid w:val="0"/>
              <w:rPr>
                <w:rFonts w:ascii="宋体" w:hAnsi="宋体" w:eastAsia="宋体"/>
                <w:b/>
                <w:bCs/>
                <w:sz w:val="21"/>
                <w:szCs w:val="21"/>
              </w:rPr>
            </w:pPr>
          </w:p>
        </w:tc>
      </w:tr>
      <w:tr w14:paraId="3BAEEE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2503214">
            <w:pPr>
              <w:shd w:val="clea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575791A">
            <w:pPr>
              <w:shd w:val="clea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CAD2EF1">
            <w:pPr>
              <w:shd w:val="clear"/>
              <w:adjustRightInd w:val="0"/>
              <w:snapToGrid w:val="0"/>
              <w:rPr>
                <w:rFonts w:ascii="宋体" w:hAnsi="宋体" w:eastAsia="宋体"/>
                <w:b/>
                <w:bCs/>
                <w:sz w:val="21"/>
                <w:szCs w:val="21"/>
              </w:rPr>
            </w:pPr>
          </w:p>
        </w:tc>
      </w:tr>
      <w:tr w14:paraId="264584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331F87B0">
            <w:pPr>
              <w:shd w:val="clea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46341E8E">
            <w:pPr>
              <w:shd w:val="clea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14:paraId="75143B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7A7D575">
            <w:pPr>
              <w:shd w:val="clea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4E96A22">
      <w:pPr>
        <w:shd w:val="clea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MmMwZTVjMDM4YmMyMjJmODMwMDcwMjNiZDY0ZGUifQ=="/>
  </w:docVars>
  <w:rsids>
    <w:rsidRoot w:val="44EB321A"/>
    <w:rsid w:val="00287B30"/>
    <w:rsid w:val="00377A94"/>
    <w:rsid w:val="00413F8B"/>
    <w:rsid w:val="00443E6F"/>
    <w:rsid w:val="005C0C04"/>
    <w:rsid w:val="00604351"/>
    <w:rsid w:val="0088211D"/>
    <w:rsid w:val="008A1819"/>
    <w:rsid w:val="008B6A11"/>
    <w:rsid w:val="009E6D91"/>
    <w:rsid w:val="00C14E74"/>
    <w:rsid w:val="00F4620F"/>
    <w:rsid w:val="00FC50AE"/>
    <w:rsid w:val="08C80B8B"/>
    <w:rsid w:val="2ADD0336"/>
    <w:rsid w:val="39C2018A"/>
    <w:rsid w:val="44EB321A"/>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418</Words>
  <Characters>419</Characters>
  <Lines>3</Lines>
  <Paragraphs>1</Paragraphs>
  <TotalTime>0</TotalTime>
  <ScaleCrop>false</ScaleCrop>
  <LinksUpToDate>false</LinksUpToDate>
  <CharactersWithSpaces>465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灵犀</cp:lastModifiedBy>
  <dcterms:modified xsi:type="dcterms:W3CDTF">2024-11-20T00:27:09Z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F35FA86DAAA74A69B8C2C0D7C3C685F2_13</vt:lpwstr>
  </property>
</Properties>
</file>